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C798B" w14:textId="77777777" w:rsidR="00535962" w:rsidRPr="00F7167E" w:rsidRDefault="0065749B">
      <w:r>
        <w:rPr>
          <w:noProof/>
          <w:lang w:val="en-US"/>
        </w:rPr>
        <w:pict w14:anchorId="34165846">
          <v:group id="_x0000_s1045" style="position:absolute;margin-left:355.05pt;margin-top:-49.6pt;width:127.2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  <w:showingPlcHdr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14:paraId="3FDC0C28" w14:textId="77777777" w:rsidR="006B202F" w:rsidRPr="00535962" w:rsidRDefault="006B202F" w:rsidP="006B202F">
                          <w:pPr>
                            <w:jc w:val="center"/>
                          </w:pPr>
                          <w:r w:rsidRPr="006B0D19">
                            <w:rPr>
                              <w:rStyle w:val="Textodelmarcadordeposicin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14:paraId="49E70F35" w14:textId="77777777"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 w14:anchorId="58454AEC">
          <v:shape id="_x0000_s1044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14:paraId="583A8DFD" w14:textId="77777777"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 w14:anchorId="7558233C">
          <v:shape id="_x0000_s1026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14:paraId="3AFF8801" w14:textId="77777777"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s-DO" w:eastAsia="es-DO"/>
                        </w:rPr>
                        <w:drawing>
                          <wp:inline distT="0" distB="0" distL="0" distR="0" wp14:anchorId="05FD1971" wp14:editId="03C2D2A6">
                            <wp:extent cx="953146" cy="1246537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658" cy="1258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</w:rPr>
        <w:drawing>
          <wp:anchor distT="0" distB="0" distL="114300" distR="114300" simplePos="0" relativeHeight="251659264" behindDoc="0" locked="0" layoutInCell="1" allowOverlap="1" wp14:anchorId="514CBD64" wp14:editId="080A8444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 w14:anchorId="1680DD80">
          <v:shape id="_x0000_s1036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1036">
              <w:txbxContent>
                <w:p w14:paraId="50139656" w14:textId="77777777" w:rsidR="0026335F" w:rsidRPr="0026335F" w:rsidRDefault="0065749B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14:paraId="73DF92D9" w14:textId="77777777" w:rsidR="00535962" w:rsidRPr="00535962" w:rsidRDefault="0065749B" w:rsidP="00535962">
      <w:r>
        <w:rPr>
          <w:rStyle w:val="Institucion"/>
          <w:color w:val="FF0000"/>
          <w:sz w:val="28"/>
          <w:lang w:eastAsia="zh-TW"/>
        </w:rPr>
        <w:pict w14:anchorId="68BE4533">
          <v:shape id="_x0000_s1040" type="#_x0000_t202" style="position:absolute;margin-left:120pt;margin-top:6.15pt;width:247pt;height:22pt;z-index:251691008;mso-width-relative:margin;mso-height-relative:margin" stroked="f">
            <v:textbox>
              <w:txbxContent>
                <w:p w14:paraId="05935AED" w14:textId="6E96357C" w:rsidR="002E1412" w:rsidRPr="002E1412" w:rsidRDefault="0065749B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>
                        <w:rPr>
                          <w:rStyle w:val="Style6"/>
                        </w:rPr>
                        <w:t xml:space="preserve">Ayuntamiento de san Fráncico de Macorís 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 w14:anchorId="66719D3A">
          <v:shape id="_x0000_s1037" type="#_x0000_t202" style="position:absolute;margin-left:401.95pt;margin-top:20.5pt;width:89pt;height:19.85pt;z-index:251686912;mso-width-relative:margin;mso-height-relative:margin" filled="f" stroked="f">
            <v:textbox style="mso-next-textbox:#_x0000_s1037">
              <w:txbxContent>
                <w:p w14:paraId="71485CDA" w14:textId="77777777"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BE4CA7" w:rsidRPr="00BE4CA7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14:paraId="6311885D" w14:textId="77777777" w:rsidR="00535962" w:rsidRDefault="0065749B" w:rsidP="00535962">
      <w:r>
        <w:rPr>
          <w:noProof/>
          <w:color w:val="FF0000"/>
          <w:lang w:eastAsia="zh-TW"/>
        </w:rPr>
        <w:pict w14:anchorId="2FA9A2E5">
          <v:shape id="_x0000_s1042" type="#_x0000_t202" style="position:absolute;margin-left:164.45pt;margin-top:18.45pt;width:133.4pt;height:21.85pt;z-index:251695104;mso-width-relative:margin;mso-height-relative:margin" stroked="f">
            <v:textbox style="mso-next-textbox:#_x0000_s1042">
              <w:txbxContent>
                <w:p w14:paraId="41421ED4" w14:textId="77777777"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14:paraId="32A9499A" w14:textId="77777777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23796F6A" w14:textId="77777777"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14:paraId="04B40084" w14:textId="77777777"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</w:p>
    <w:p w14:paraId="0884749D" w14:textId="77777777"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14:paraId="5C7A6866" w14:textId="77777777"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14:paraId="5F040830" w14:textId="77777777"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14:paraId="38BB124C" w14:textId="77777777"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14:paraId="3F807F96" w14:textId="77777777" w:rsidTr="00521233">
        <w:trPr>
          <w:trHeight w:val="1365"/>
          <w:jc w:val="center"/>
        </w:trPr>
        <w:tc>
          <w:tcPr>
            <w:tcW w:w="416" w:type="dxa"/>
          </w:tcPr>
          <w:p w14:paraId="7BB9C6E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14:paraId="2111395B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D22802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55A74D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14:paraId="11FFEEE5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7C8A54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D388C4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14:paraId="34328F49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AFB352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7F156C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14:paraId="1B65B8C3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6DD34E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500F3C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14:paraId="5265379A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14:paraId="101301BD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366DA0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187547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14:paraId="0058230D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50455FB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1076FAC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14:paraId="3BF17BD0" w14:textId="77777777" w:rsidTr="00521233">
        <w:trPr>
          <w:jc w:val="center"/>
        </w:trPr>
        <w:tc>
          <w:tcPr>
            <w:tcW w:w="416" w:type="dxa"/>
          </w:tcPr>
          <w:p w14:paraId="3FAB73A9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14:paraId="2F80EFE4" w14:textId="77777777"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14:paraId="007FBAF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3F349E5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0AAB50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FEF17B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626EC430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4E69626B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17B1543F" w14:textId="77777777" w:rsidTr="00521233">
        <w:trPr>
          <w:jc w:val="center"/>
        </w:trPr>
        <w:tc>
          <w:tcPr>
            <w:tcW w:w="416" w:type="dxa"/>
          </w:tcPr>
          <w:p w14:paraId="3A27A557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1DFEDF16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5C118B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6BDE40D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86AEE9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9511451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4685370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F9BD117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4F9C8CB2" w14:textId="77777777" w:rsidTr="00521233">
        <w:trPr>
          <w:jc w:val="center"/>
        </w:trPr>
        <w:tc>
          <w:tcPr>
            <w:tcW w:w="416" w:type="dxa"/>
          </w:tcPr>
          <w:p w14:paraId="08F9B627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6ECDB1A9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42582C6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E16D2C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CA1D96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81D9FC8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738775F3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2EC4D142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409DBD9D" w14:textId="77777777" w:rsidTr="00521233">
        <w:trPr>
          <w:jc w:val="center"/>
        </w:trPr>
        <w:tc>
          <w:tcPr>
            <w:tcW w:w="416" w:type="dxa"/>
          </w:tcPr>
          <w:p w14:paraId="43CE5996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E4FAFE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21CE82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1A03A7F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950841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0E8C89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3D632477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1F7AAF24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45E816A2" w14:textId="77777777" w:rsidTr="00521233">
        <w:trPr>
          <w:jc w:val="center"/>
        </w:trPr>
        <w:tc>
          <w:tcPr>
            <w:tcW w:w="416" w:type="dxa"/>
          </w:tcPr>
          <w:p w14:paraId="7E7FF916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0E83C505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02A066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1743FF4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26A5DFD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4896E7C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67605F0A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772AF439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79B3DF41" w14:textId="77777777" w:rsidTr="00521233">
        <w:trPr>
          <w:jc w:val="center"/>
        </w:trPr>
        <w:tc>
          <w:tcPr>
            <w:tcW w:w="416" w:type="dxa"/>
          </w:tcPr>
          <w:p w14:paraId="73B91C4A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1F7F421D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018167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6723D64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4E17C5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96B5E02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6702551B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F87D99A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4B981136" w14:textId="77777777" w:rsidTr="00521233">
        <w:trPr>
          <w:jc w:val="center"/>
        </w:trPr>
        <w:tc>
          <w:tcPr>
            <w:tcW w:w="416" w:type="dxa"/>
          </w:tcPr>
          <w:p w14:paraId="0488B98D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0C43104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3D4DE5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1861B7C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77D4D5F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B20474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605C638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53645830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55EA7E4A" w14:textId="77777777" w:rsidTr="00521233">
        <w:trPr>
          <w:jc w:val="center"/>
        </w:trPr>
        <w:tc>
          <w:tcPr>
            <w:tcW w:w="416" w:type="dxa"/>
          </w:tcPr>
          <w:p w14:paraId="23D9346A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EBC7A48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FAC09B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5FD074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570DBE6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54E86C7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709568D1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2EE302AD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1E1E1B67" w14:textId="77777777" w:rsidTr="00521233">
        <w:trPr>
          <w:jc w:val="center"/>
        </w:trPr>
        <w:tc>
          <w:tcPr>
            <w:tcW w:w="416" w:type="dxa"/>
          </w:tcPr>
          <w:p w14:paraId="1FFBB5C0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16784A90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FD1388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3873429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38CDFAF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120947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69ED6E4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4AD7995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1488FBC2" w14:textId="77777777" w:rsidTr="00521233">
        <w:trPr>
          <w:jc w:val="center"/>
        </w:trPr>
        <w:tc>
          <w:tcPr>
            <w:tcW w:w="416" w:type="dxa"/>
          </w:tcPr>
          <w:p w14:paraId="040E02D5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14:paraId="288F52A3" w14:textId="77777777"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14:paraId="1D6205F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548BAAE6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0D280F0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4D622D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36045A84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01158D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5640A582" w14:textId="77777777" w:rsidTr="00521233">
        <w:trPr>
          <w:jc w:val="center"/>
        </w:trPr>
        <w:tc>
          <w:tcPr>
            <w:tcW w:w="416" w:type="dxa"/>
          </w:tcPr>
          <w:p w14:paraId="662EECEF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31447427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A28C22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78AD1EA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247E716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1D1F3E9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E86E38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7D44AA6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390A622B" w14:textId="77777777" w:rsidTr="00521233">
        <w:trPr>
          <w:jc w:val="center"/>
        </w:trPr>
        <w:tc>
          <w:tcPr>
            <w:tcW w:w="416" w:type="dxa"/>
          </w:tcPr>
          <w:p w14:paraId="091A58F4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2D32B42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A2F59A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558FD50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09EC5A9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B5B2B2A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393D6D5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9A5646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3EE45F48" w14:textId="77777777" w:rsidTr="00521233">
        <w:trPr>
          <w:jc w:val="center"/>
        </w:trPr>
        <w:tc>
          <w:tcPr>
            <w:tcW w:w="416" w:type="dxa"/>
          </w:tcPr>
          <w:p w14:paraId="5E64EAC7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608FC85B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70632C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13D6254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961D93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9D7999A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3F2C9BB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2D5F5FA1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786A1C0C" w14:textId="77777777" w:rsidTr="00521233">
        <w:trPr>
          <w:jc w:val="center"/>
        </w:trPr>
        <w:tc>
          <w:tcPr>
            <w:tcW w:w="416" w:type="dxa"/>
          </w:tcPr>
          <w:p w14:paraId="5A28250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12219A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43FACE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39DA114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7DD6DE4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71A8783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FCD8323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A2C8152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8E2CD7B" w14:textId="77777777" w:rsidTr="00521233">
        <w:trPr>
          <w:jc w:val="center"/>
        </w:trPr>
        <w:tc>
          <w:tcPr>
            <w:tcW w:w="416" w:type="dxa"/>
          </w:tcPr>
          <w:p w14:paraId="19C302D4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69504C44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88AB0F5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BB38232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00966DD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5FFA08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5ABD2378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2506973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84E4F34" w14:textId="77777777" w:rsidTr="00521233">
        <w:trPr>
          <w:jc w:val="center"/>
        </w:trPr>
        <w:tc>
          <w:tcPr>
            <w:tcW w:w="416" w:type="dxa"/>
          </w:tcPr>
          <w:p w14:paraId="7FF18E45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70EBDBCF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35C8006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2EA8285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04207A5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D02CC59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1F6663A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3608BD2E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48F35638" w14:textId="77777777" w:rsidTr="00521233">
        <w:trPr>
          <w:jc w:val="center"/>
        </w:trPr>
        <w:tc>
          <w:tcPr>
            <w:tcW w:w="416" w:type="dxa"/>
          </w:tcPr>
          <w:p w14:paraId="3F4127ED" w14:textId="77777777"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41A5851E" w14:textId="77777777"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5F09775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79EF28E2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7006DF2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686C2E5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4AEF86D6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21489B2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6F12B162" w14:textId="77777777" w:rsidTr="00521233">
        <w:trPr>
          <w:jc w:val="center"/>
        </w:trPr>
        <w:tc>
          <w:tcPr>
            <w:tcW w:w="416" w:type="dxa"/>
          </w:tcPr>
          <w:p w14:paraId="3A3F730B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14:paraId="2F2D3886" w14:textId="77777777"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14:paraId="74DE4A1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ECE27C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5D8F73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F904DA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1E0099C6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1818160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4863B719" w14:textId="77777777" w:rsidTr="00521233">
        <w:trPr>
          <w:jc w:val="center"/>
        </w:trPr>
        <w:tc>
          <w:tcPr>
            <w:tcW w:w="416" w:type="dxa"/>
          </w:tcPr>
          <w:p w14:paraId="3B2BF370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2026ECD3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0582C0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219DC61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3CC40C2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8134B26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2736CADF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C118D39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A18C027" w14:textId="77777777" w:rsidTr="00521233">
        <w:trPr>
          <w:jc w:val="center"/>
        </w:trPr>
        <w:tc>
          <w:tcPr>
            <w:tcW w:w="416" w:type="dxa"/>
          </w:tcPr>
          <w:p w14:paraId="3474096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629AA88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23F847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39CA22D3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AA6BEB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9EF1F97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359BA4AB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2F091288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35FB7C44" w14:textId="77777777" w:rsidTr="00521233">
        <w:trPr>
          <w:jc w:val="center"/>
        </w:trPr>
        <w:tc>
          <w:tcPr>
            <w:tcW w:w="416" w:type="dxa"/>
          </w:tcPr>
          <w:p w14:paraId="72905C5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2733CDC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96A001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42935AE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2A137895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805C119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1FCDB52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31AC31B3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66C83549" w14:textId="77777777" w:rsidTr="00521233">
        <w:trPr>
          <w:jc w:val="center"/>
        </w:trPr>
        <w:tc>
          <w:tcPr>
            <w:tcW w:w="416" w:type="dxa"/>
          </w:tcPr>
          <w:p w14:paraId="0BDB072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6CAF5EA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ED0136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2F860AC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4572C8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F5453DE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41224C28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BD07292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45728964" w14:textId="77777777" w:rsidTr="00521233">
        <w:trPr>
          <w:jc w:val="center"/>
        </w:trPr>
        <w:tc>
          <w:tcPr>
            <w:tcW w:w="416" w:type="dxa"/>
          </w:tcPr>
          <w:p w14:paraId="29B12117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0B4F3498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8A15866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60C92F33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212491F8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30093CA" w14:textId="77777777"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183264CE" w14:textId="77777777"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052040E" w14:textId="77777777"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5C9A9074" w14:textId="77777777" w:rsidTr="00521233">
        <w:trPr>
          <w:jc w:val="center"/>
        </w:trPr>
        <w:tc>
          <w:tcPr>
            <w:tcW w:w="416" w:type="dxa"/>
          </w:tcPr>
          <w:p w14:paraId="560DA847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64FD9BA9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0498380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4F46AEEC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5B18373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60CCC4F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1406E45E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773B2AD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30A4AAC7" w14:textId="77777777"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383858B4" w14:textId="77777777"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14:paraId="64AFC502" w14:textId="77777777"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14:paraId="4625D2D7" w14:textId="77777777"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B5C01" w14:textId="77777777" w:rsidR="00587691" w:rsidRDefault="00587691" w:rsidP="001007E7">
      <w:pPr>
        <w:spacing w:after="0" w:line="240" w:lineRule="auto"/>
      </w:pPr>
      <w:r>
        <w:separator/>
      </w:r>
    </w:p>
  </w:endnote>
  <w:endnote w:type="continuationSeparator" w:id="0">
    <w:p w14:paraId="3FAE4B93" w14:textId="77777777" w:rsidR="00587691" w:rsidRDefault="00587691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AEACF" w14:textId="77777777" w:rsidR="001007E7" w:rsidRDefault="00BE4CA7">
    <w:pPr>
      <w:pStyle w:val="Piedepgina"/>
    </w:pPr>
    <w:r>
      <w:rPr>
        <w:rFonts w:ascii="Arial Narrow" w:hAnsi="Arial Narrow"/>
        <w:noProof/>
        <w:sz w:val="12"/>
        <w:lang w:val="es-DO" w:eastAsia="es-DO"/>
      </w:rPr>
      <w:drawing>
        <wp:anchor distT="0" distB="0" distL="114300" distR="114300" simplePos="0" relativeHeight="251664384" behindDoc="0" locked="0" layoutInCell="1" allowOverlap="1" wp14:anchorId="51B5A161" wp14:editId="3FFCD450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5749B">
      <w:rPr>
        <w:rFonts w:ascii="Arial Narrow" w:hAnsi="Arial Narrow"/>
        <w:noProof/>
        <w:sz w:val="12"/>
        <w:lang w:val="es-DO"/>
      </w:rPr>
      <w:pict w14:anchorId="6169E53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14:paraId="1288B76C" w14:textId="77777777"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14:paraId="21F16F18" w14:textId="77777777"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14:paraId="463FC2C9" w14:textId="77777777"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14:paraId="17207569" w14:textId="77777777" w:rsidR="00807015" w:rsidRDefault="00807015"/>
            </w:txbxContent>
          </v:textbox>
        </v:shape>
      </w:pict>
    </w:r>
    <w:r w:rsidR="0065749B">
      <w:rPr>
        <w:rFonts w:ascii="Arial Narrow" w:hAnsi="Arial Narrow"/>
        <w:noProof/>
        <w:sz w:val="12"/>
        <w:lang w:val="es-DO" w:eastAsia="zh-TW"/>
      </w:rPr>
      <w:pict w14:anchorId="368C4FBE"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14:paraId="169937E5" w14:textId="77777777"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14:paraId="34AEE5E9" w14:textId="77777777" w:rsidR="001007E7" w:rsidRDefault="001007E7">
    <w:pPr>
      <w:pStyle w:val="Piedepgina"/>
      <w:rPr>
        <w:rFonts w:ascii="Arial Narrow" w:hAnsi="Arial Narrow"/>
        <w:sz w:val="12"/>
      </w:rPr>
    </w:pPr>
  </w:p>
  <w:p w14:paraId="34B6E5E6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679E829E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4705CDFA" w14:textId="77777777" w:rsidR="00B97B51" w:rsidRDefault="00B97B51" w:rsidP="00B97B51">
    <w:pPr>
      <w:pStyle w:val="Piedepgina"/>
      <w:rPr>
        <w:rFonts w:ascii="Arial Narrow" w:hAnsi="Arial Narrow"/>
        <w:sz w:val="12"/>
      </w:rPr>
    </w:pPr>
  </w:p>
  <w:p w14:paraId="44BBBCD9" w14:textId="77777777"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B0974" w14:textId="77777777" w:rsidR="00587691" w:rsidRDefault="00587691" w:rsidP="001007E7">
      <w:pPr>
        <w:spacing w:after="0" w:line="240" w:lineRule="auto"/>
      </w:pPr>
      <w:r>
        <w:separator/>
      </w:r>
    </w:p>
  </w:footnote>
  <w:footnote w:type="continuationSeparator" w:id="0">
    <w:p w14:paraId="28B4CFB5" w14:textId="77777777" w:rsidR="00587691" w:rsidRDefault="00587691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attachedTemplate r:id="rId1"/>
  <w:documentProtection w:formatting="1" w:enforcement="1" w:cryptProviderType="rsaFull" w:cryptAlgorithmClass="hash" w:cryptAlgorithmType="typeAny" w:cryptAlgorithmSid="4" w:cryptSpinCount="50000" w:hash="Pb/ofVzLohBHMRRfbUS+iSHy7s4=" w:salt="xPVQqsdGe3fAMJVjX8Ov5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2B0B"/>
    <w:rsid w:val="00034DD9"/>
    <w:rsid w:val="00045479"/>
    <w:rsid w:val="001007E7"/>
    <w:rsid w:val="001020C0"/>
    <w:rsid w:val="00134D4F"/>
    <w:rsid w:val="001463BC"/>
    <w:rsid w:val="00157600"/>
    <w:rsid w:val="00165C6B"/>
    <w:rsid w:val="00170EC5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6B9A"/>
    <w:rsid w:val="00314023"/>
    <w:rsid w:val="00332B0B"/>
    <w:rsid w:val="003D160E"/>
    <w:rsid w:val="0042490F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5749B"/>
    <w:rsid w:val="006709BC"/>
    <w:rsid w:val="00691C64"/>
    <w:rsid w:val="006B202F"/>
    <w:rsid w:val="006D38F2"/>
    <w:rsid w:val="006F28AA"/>
    <w:rsid w:val="00721F4E"/>
    <w:rsid w:val="00725091"/>
    <w:rsid w:val="00780880"/>
    <w:rsid w:val="007B6F6F"/>
    <w:rsid w:val="00806C78"/>
    <w:rsid w:val="00807015"/>
    <w:rsid w:val="00850351"/>
    <w:rsid w:val="00862F3E"/>
    <w:rsid w:val="008B3AE5"/>
    <w:rsid w:val="00A16099"/>
    <w:rsid w:val="00A640BD"/>
    <w:rsid w:val="00AD7919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,"/>
  <w:listSeparator w:val=";"/>
  <w14:docId w14:val="205E84FC"/>
  <w15:docId w15:val="{B1A459F3-7FDD-4D2E-B249-62DB7061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ADE30-5423-4E9D-9D83-B8A8B702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Oferente.dotx</Template>
  <TotalTime>5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Regino Martinez</cp:lastModifiedBy>
  <cp:revision>5</cp:revision>
  <cp:lastPrinted>2011-03-04T18:41:00Z</cp:lastPrinted>
  <dcterms:created xsi:type="dcterms:W3CDTF">2011-03-04T18:42:00Z</dcterms:created>
  <dcterms:modified xsi:type="dcterms:W3CDTF">2023-03-28T23:22:00Z</dcterms:modified>
</cp:coreProperties>
</file>