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858AF" w14:textId="77777777" w:rsidR="00535962" w:rsidRPr="00F7167E" w:rsidRDefault="000D0864">
      <w:r>
        <w:rPr>
          <w:noProof/>
          <w:lang w:val="en-US"/>
        </w:rPr>
        <w:pict w14:anchorId="14490CEA">
          <v:group id="_x0000_s1062" style="position:absolute;margin-left:358.2pt;margin-top:-38.2pt;width:127.2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  <w:showingPlcHdr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14:paraId="35701569" w14:textId="77777777" w:rsidR="005A4C59" w:rsidRPr="00535962" w:rsidRDefault="005A4C59" w:rsidP="005A4C59">
                          <w:pPr>
                            <w:jc w:val="center"/>
                          </w:pPr>
                          <w:r w:rsidRPr="006B0D19">
                            <w:rPr>
                              <w:rStyle w:val="Textodelmarcadordeposicin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14:paraId="0EBEDB0E" w14:textId="77777777"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 w14:anchorId="51811B8A"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14:paraId="02C0B013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s-DO" w:eastAsia="es-DO"/>
                        </w:rPr>
                        <w:drawing>
                          <wp:inline distT="0" distB="0" distL="0" distR="0" wp14:anchorId="1D6A4992" wp14:editId="6B581C45">
                            <wp:extent cx="953145" cy="1246536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933" cy="1250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val="es-DO" w:eastAsia="es-DO"/>
        </w:rPr>
        <w:drawing>
          <wp:anchor distT="0" distB="0" distL="114300" distR="114300" simplePos="0" relativeHeight="251658240" behindDoc="0" locked="0" layoutInCell="1" allowOverlap="1" wp14:anchorId="610A4F41" wp14:editId="638F4D73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 w14:anchorId="0B9B10A5"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14:paraId="79396D1E" w14:textId="77777777"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14:paraId="09EEF17E" w14:textId="77777777" w:rsidR="00535962" w:rsidRPr="00535962" w:rsidRDefault="000D0864" w:rsidP="00535962">
      <w:r>
        <w:rPr>
          <w:noProof/>
          <w:lang w:val="en-US" w:eastAsia="zh-TW"/>
        </w:rPr>
        <w:pict w14:anchorId="56DA3194"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14:paraId="6E5CE00E" w14:textId="77777777" w:rsidR="0026335F" w:rsidRPr="0026335F" w:rsidRDefault="000D0864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14:paraId="2EB31FEE" w14:textId="77777777" w:rsidR="00535962" w:rsidRDefault="000D0864" w:rsidP="00535962">
      <w:r>
        <w:rPr>
          <w:rStyle w:val="Institucion"/>
          <w:color w:val="FF0000"/>
          <w:sz w:val="28"/>
          <w:lang w:eastAsia="zh-TW"/>
        </w:rPr>
        <w:pict w14:anchorId="0BACD7FB"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14:paraId="05EEF9B3" w14:textId="36F53D06" w:rsidR="002E1412" w:rsidRPr="002E1412" w:rsidRDefault="000D0864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>
                        <w:rPr>
                          <w:rStyle w:val="Style6"/>
                        </w:rPr>
                        <w:t xml:space="preserve">Ayuntamiento de San Fráncico de Macorís 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 w14:anchorId="00E66A2A"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14:paraId="33F8D3FC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0D0864">
                    <w:fldChar w:fldCharType="begin"/>
                  </w:r>
                  <w:r w:rsidR="000D0864">
                    <w:instrText xml:space="preserve"> NUMPAGES   \* MERGEFORMAT </w:instrText>
                  </w:r>
                  <w:r w:rsidR="000D0864">
                    <w:fldChar w:fldCharType="separate"/>
                  </w:r>
                  <w:r w:rsidR="001E41DC" w:rsidRPr="001E41D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  <w:r w:rsidR="000D0864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14:paraId="28DCA6EF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33FCDE84" w14:textId="77777777" w:rsidR="00A640BD" w:rsidRPr="00C66D08" w:rsidRDefault="000D0864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 w14:anchorId="228386A8"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14:paraId="6D36AF8D" w14:textId="77777777"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14:paraId="06F13091" w14:textId="77777777"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14:paraId="6DE0F082" w14:textId="77777777"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14:paraId="69779027" w14:textId="77777777"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14:paraId="2AE21BC9" w14:textId="77777777"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14:paraId="3F50ABE9" w14:textId="77777777"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14:paraId="14DFE4D6" w14:textId="77777777"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14:paraId="3B729CE1" w14:textId="77777777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14:paraId="6C5A9B63" w14:textId="77777777"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14:paraId="6B082743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32D730BF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14:paraId="0475EF86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14:paraId="2EC6FBE3" w14:textId="77777777" w:rsidTr="00C96F5C">
        <w:trPr>
          <w:cantSplit/>
          <w:trHeight w:val="371"/>
          <w:jc w:val="center"/>
        </w:trPr>
        <w:tc>
          <w:tcPr>
            <w:tcW w:w="2809" w:type="dxa"/>
          </w:tcPr>
          <w:p w14:paraId="36F93C3B" w14:textId="77777777"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14:paraId="12886AC5" w14:textId="77777777"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14:paraId="1674B80C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14:paraId="16C56BD8" w14:textId="77777777"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4548E575" w14:textId="77777777" w:rsidTr="00C96F5C">
        <w:trPr>
          <w:cantSplit/>
          <w:trHeight w:val="398"/>
          <w:jc w:val="center"/>
        </w:trPr>
        <w:tc>
          <w:tcPr>
            <w:tcW w:w="2809" w:type="dxa"/>
          </w:tcPr>
          <w:p w14:paraId="22B9F2B5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52A0C8EB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7D48BDED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6AAB3624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1450D9E7" w14:textId="77777777" w:rsidTr="00C96F5C">
        <w:trPr>
          <w:cantSplit/>
          <w:trHeight w:val="347"/>
          <w:jc w:val="center"/>
        </w:trPr>
        <w:tc>
          <w:tcPr>
            <w:tcW w:w="2809" w:type="dxa"/>
          </w:tcPr>
          <w:p w14:paraId="1897A64D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0CD3A7ED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2EDDDB4F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10331F9F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6B2B6EB4" w14:textId="77777777" w:rsidTr="00C96F5C">
        <w:trPr>
          <w:cantSplit/>
          <w:trHeight w:val="381"/>
          <w:jc w:val="center"/>
        </w:trPr>
        <w:tc>
          <w:tcPr>
            <w:tcW w:w="2809" w:type="dxa"/>
          </w:tcPr>
          <w:p w14:paraId="7CC41CCD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0A91D2EC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17555153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3F1D895C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164792E1" w14:textId="77777777" w:rsidTr="00C96F5C">
        <w:trPr>
          <w:cantSplit/>
          <w:trHeight w:val="481"/>
          <w:jc w:val="center"/>
        </w:trPr>
        <w:tc>
          <w:tcPr>
            <w:tcW w:w="2809" w:type="dxa"/>
          </w:tcPr>
          <w:p w14:paraId="7C42D8E3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2B877314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06568E6D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41A29C00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48803AC5" w14:textId="77777777" w:rsidTr="00C96F5C">
        <w:trPr>
          <w:cantSplit/>
          <w:trHeight w:val="497"/>
          <w:jc w:val="center"/>
        </w:trPr>
        <w:tc>
          <w:tcPr>
            <w:tcW w:w="2809" w:type="dxa"/>
          </w:tcPr>
          <w:p w14:paraId="52DA8446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241156A9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48365415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6744766E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0E1F97E0" w14:textId="77777777" w:rsidTr="00C96F5C">
        <w:trPr>
          <w:cantSplit/>
          <w:trHeight w:val="397"/>
          <w:jc w:val="center"/>
        </w:trPr>
        <w:tc>
          <w:tcPr>
            <w:tcW w:w="2809" w:type="dxa"/>
          </w:tcPr>
          <w:p w14:paraId="7A5B651D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1F4309AA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69D6899C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666A111E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59293A60" w14:textId="77777777" w:rsidTr="00C96F5C">
        <w:trPr>
          <w:cantSplit/>
          <w:trHeight w:val="379"/>
          <w:jc w:val="center"/>
        </w:trPr>
        <w:tc>
          <w:tcPr>
            <w:tcW w:w="2809" w:type="dxa"/>
          </w:tcPr>
          <w:p w14:paraId="6D121608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69E430CE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7231516F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690E002A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14:paraId="1DB15D07" w14:textId="77777777"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14:paraId="384A9B74" w14:textId="77777777"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14:paraId="213A76AD" w14:textId="77777777"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14:paraId="6A9F5D0C" w14:textId="77777777" w:rsidTr="00C96F5C">
        <w:trPr>
          <w:jc w:val="center"/>
        </w:trPr>
        <w:tc>
          <w:tcPr>
            <w:tcW w:w="10413" w:type="dxa"/>
          </w:tcPr>
          <w:p w14:paraId="5AE793E7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14:paraId="0121E295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0BFE238E" w14:textId="77777777"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2FA6C59F" w14:textId="77777777"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2BF82B3C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7F9B2519" w14:textId="77777777" w:rsidTr="00C96F5C">
        <w:trPr>
          <w:jc w:val="center"/>
        </w:trPr>
        <w:tc>
          <w:tcPr>
            <w:tcW w:w="10413" w:type="dxa"/>
          </w:tcPr>
          <w:p w14:paraId="7EC1790C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14:paraId="5F4DC83B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46075779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22B3A735" w14:textId="77777777"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61226575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4A8A7804" w14:textId="77777777" w:rsidTr="00C96F5C">
        <w:trPr>
          <w:jc w:val="center"/>
        </w:trPr>
        <w:tc>
          <w:tcPr>
            <w:tcW w:w="10413" w:type="dxa"/>
          </w:tcPr>
          <w:p w14:paraId="7DEB29FD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14:paraId="41B6BD21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1A827C53" w14:textId="77777777"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1AE82DC2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58302864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14:paraId="3D2B1CAD" w14:textId="77777777"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14:paraId="39F7EFEA" w14:textId="77777777"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14:paraId="77BBC064" w14:textId="77777777"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14:paraId="43F23F8E" w14:textId="77777777" w:rsidTr="005A4C59">
        <w:trPr>
          <w:jc w:val="center"/>
        </w:trPr>
        <w:tc>
          <w:tcPr>
            <w:tcW w:w="10490" w:type="dxa"/>
          </w:tcPr>
          <w:p w14:paraId="78D0BB1B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14:paraId="7AA6E188" w14:textId="77777777"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14:paraId="6F271FCE" w14:textId="77777777"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4AFC1659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14:paraId="2BAA4E40" w14:textId="77777777" w:rsidTr="005A4C59">
        <w:trPr>
          <w:jc w:val="center"/>
        </w:trPr>
        <w:tc>
          <w:tcPr>
            <w:tcW w:w="10490" w:type="dxa"/>
          </w:tcPr>
          <w:p w14:paraId="3F7D01A7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14:paraId="39B5400E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79673180" w14:textId="77777777"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06E2E23B" w14:textId="77777777"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490DA61C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14:paraId="3F88AB11" w14:textId="77777777"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14:paraId="79177F64" w14:textId="77777777"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14:paraId="157F25D4" w14:textId="77777777"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14:paraId="49DAEB4A" w14:textId="77777777"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6E815557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72B3D42D" w14:textId="77777777"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14:paraId="77DFC000" w14:textId="77777777"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14:paraId="5DD5B15D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6A02363E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71E7D338" w14:textId="77777777"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14:paraId="659EFE5B" w14:textId="77777777"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14:paraId="1F90E25F" w14:textId="77777777"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9"/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E5FB9" w14:textId="77777777" w:rsidR="002A0EF4" w:rsidRDefault="002A0EF4" w:rsidP="001007E7">
      <w:pPr>
        <w:spacing w:after="0" w:line="240" w:lineRule="auto"/>
      </w:pPr>
      <w:r>
        <w:separator/>
      </w:r>
    </w:p>
  </w:endnote>
  <w:endnote w:type="continuationSeparator" w:id="0">
    <w:p w14:paraId="124443DE" w14:textId="77777777" w:rsidR="002A0EF4" w:rsidRDefault="002A0EF4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AEEF" w14:textId="77777777" w:rsidR="001007E7" w:rsidRDefault="000D0864">
    <w:pPr>
      <w:pStyle w:val="Piedepgina"/>
    </w:pPr>
    <w:r>
      <w:rPr>
        <w:rFonts w:ascii="Arial Narrow" w:hAnsi="Arial Narrow"/>
        <w:noProof/>
        <w:sz w:val="12"/>
        <w:lang w:val="es-DO"/>
      </w:rPr>
      <w:pict w14:anchorId="3C9452D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14:paraId="016154BB" w14:textId="77777777"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0DFC3FF6" w14:textId="77777777"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14:paraId="212E726C" w14:textId="77777777"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 w14:anchorId="213A7CA3"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14:paraId="277B59B2" w14:textId="77777777"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14:paraId="73F6BFD8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5C2AA413" w14:textId="77777777"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4384" behindDoc="0" locked="0" layoutInCell="1" allowOverlap="1" wp14:anchorId="5BCC4916" wp14:editId="471CC2F5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AE5483D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7911361B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2455A405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193C1" w14:textId="77777777" w:rsidR="002A0EF4" w:rsidRDefault="002A0EF4" w:rsidP="001007E7">
      <w:pPr>
        <w:spacing w:after="0" w:line="240" w:lineRule="auto"/>
      </w:pPr>
      <w:r>
        <w:separator/>
      </w:r>
    </w:p>
  </w:footnote>
  <w:footnote w:type="continuationSeparator" w:id="0">
    <w:p w14:paraId="308B9B71" w14:textId="77777777" w:rsidR="002A0EF4" w:rsidRDefault="002A0EF4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8B63" w14:textId="77777777" w:rsidR="005A4C59" w:rsidRDefault="000D0864">
    <w:pPr>
      <w:pStyle w:val="Encabezado"/>
    </w:pPr>
    <w:r>
      <w:rPr>
        <w:noProof/>
        <w:lang w:val="en-US"/>
      </w:rPr>
      <w:pict w14:anchorId="23923F55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14:paraId="216ADE55" w14:textId="77777777"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FF5C42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r w:rsidR="000D0864">
                  <w:fldChar w:fldCharType="begin"/>
                </w:r>
                <w:r w:rsidR="000D0864">
                  <w:instrText xml:space="preserve"> NUMPAGES   \* MERGEFORMAT </w:instrText>
                </w:r>
                <w:r w:rsidR="000D0864">
                  <w:fldChar w:fldCharType="separate"/>
                </w:r>
                <w:r w:rsidR="00FF5C42" w:rsidRPr="00FF5C42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0D0864">
                  <w:rPr>
                    <w:b/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attachedTemplate r:id="rId1"/>
  <w:documentProtection w:formatting="1" w:enforcement="1" w:cryptProviderType="rsaFull" w:cryptAlgorithmClass="hash" w:cryptAlgorithmType="typeAny" w:cryptAlgorithmSid="4" w:cryptSpinCount="50000" w:hash="yDMzERbT+B3reKENFfaDz98wgK4=" w:salt="vEnP72ahTARxgrP9b2vMog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B8C"/>
    <w:rsid w:val="00034DD9"/>
    <w:rsid w:val="00044816"/>
    <w:rsid w:val="00045479"/>
    <w:rsid w:val="000652D4"/>
    <w:rsid w:val="000D086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DBA"/>
    <w:rsid w:val="0026335F"/>
    <w:rsid w:val="0026692E"/>
    <w:rsid w:val="002A0EF4"/>
    <w:rsid w:val="002E1412"/>
    <w:rsid w:val="00314023"/>
    <w:rsid w:val="00327125"/>
    <w:rsid w:val="0042490F"/>
    <w:rsid w:val="004379A6"/>
    <w:rsid w:val="00456C17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A11511"/>
    <w:rsid w:val="00A16099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D79439C"/>
  <w15:docId w15:val="{8964461E-DA3E-4A72-9F9A-2067FC0C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668C0-6ADE-4981-A1F0-4D237498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Tecnico.dotx</Template>
  <TotalTime>7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Regino Martinez</cp:lastModifiedBy>
  <cp:revision>7</cp:revision>
  <cp:lastPrinted>2011-03-04T18:36:00Z</cp:lastPrinted>
  <dcterms:created xsi:type="dcterms:W3CDTF">2011-03-04T18:38:00Z</dcterms:created>
  <dcterms:modified xsi:type="dcterms:W3CDTF">2023-03-28T23:21:00Z</dcterms:modified>
</cp:coreProperties>
</file>